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79B" w:rsidRDefault="0068079B">
      <w:r>
        <w:rPr>
          <w:noProof/>
        </w:rPr>
        <w:drawing>
          <wp:inline distT="0" distB="0" distL="0" distR="0" wp14:anchorId="232F1700" wp14:editId="405611CF">
            <wp:extent cx="5760720" cy="8745953"/>
            <wp:effectExtent l="0" t="0" r="0" b="0"/>
            <wp:docPr id="2" name="Afbeelding 2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9B" w:rsidRDefault="0068079B">
      <w:r>
        <w:br w:type="page"/>
      </w:r>
      <w:r>
        <w:rPr>
          <w:noProof/>
        </w:rPr>
        <w:lastRenderedPageBreak/>
        <w:drawing>
          <wp:inline distT="0" distB="0" distL="0" distR="0" wp14:anchorId="66217B1E" wp14:editId="51DDC02D">
            <wp:extent cx="5276850" cy="6915150"/>
            <wp:effectExtent l="0" t="0" r="0" b="0"/>
            <wp:docPr id="3" name="Afbeelding 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9B" w:rsidRDefault="0068079B">
      <w:r>
        <w:rPr>
          <w:noProof/>
        </w:rPr>
        <w:drawing>
          <wp:inline distT="0" distB="0" distL="0" distR="0" wp14:anchorId="028BCAA0" wp14:editId="4D79A022">
            <wp:extent cx="5760720" cy="8641080"/>
            <wp:effectExtent l="0" t="0" r="0" b="7620"/>
            <wp:docPr id="4" name="Afbeelding 4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9B" w:rsidRDefault="0068079B">
      <w:r>
        <w:rPr>
          <w:noProof/>
        </w:rPr>
        <w:drawing>
          <wp:inline distT="0" distB="0" distL="0" distR="0" wp14:anchorId="07061062" wp14:editId="756F1E5C">
            <wp:extent cx="5760720" cy="7680960"/>
            <wp:effectExtent l="0" t="0" r="0" b="0"/>
            <wp:docPr id="5" name="Afbeelding 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8079B" w:rsidRDefault="0068079B">
      <w:r>
        <w:rPr>
          <w:noProof/>
        </w:rPr>
        <w:drawing>
          <wp:inline distT="0" distB="0" distL="0" distR="0" wp14:anchorId="52A54622" wp14:editId="03FD28BF">
            <wp:extent cx="5457825" cy="8753475"/>
            <wp:effectExtent l="0" t="0" r="9525" b="9525"/>
            <wp:docPr id="7" name="Afbeelding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9B" w:rsidRDefault="0068079B">
      <w:r>
        <w:rPr>
          <w:noProof/>
        </w:rPr>
        <w:drawing>
          <wp:inline distT="0" distB="0" distL="0" distR="0" wp14:anchorId="72BBDFEF" wp14:editId="532F0343">
            <wp:extent cx="5372100" cy="6943725"/>
            <wp:effectExtent l="0" t="0" r="0" b="9525"/>
            <wp:docPr id="8" name="Afbeelding 8" descr="Resonance at Göbekli Tepe, Turkey.   |  disclaimer: I have no faith in the linguistic  interpretations offered with these ima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onance at Göbekli Tepe, Turkey.   |  disclaimer: I have no faith in the linguistic  interpretations offered with these imag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4F5566" w:rsidRDefault="004F5566"/>
    <w:sectPr w:rsidR="004F55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04E"/>
    <w:rsid w:val="000F104E"/>
    <w:rsid w:val="004F5566"/>
    <w:rsid w:val="0068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F92FD"/>
  <w15:chartTrackingRefBased/>
  <w15:docId w15:val="{A1B9F950-A0A3-452C-8595-B8637750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0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07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CA42AAE6</Template>
  <TotalTime>25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Openbaar Onderwijs Groningen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T.M.W. Koopmans</dc:creator>
  <cp:keywords/>
  <dc:description/>
  <cp:lastModifiedBy>T.M.W. Koopmans</cp:lastModifiedBy>
  <cp:revision>1</cp:revision>
  <cp:lastPrinted>2020-11-13T09:07:00Z</cp:lastPrinted>
  <dcterms:created xsi:type="dcterms:W3CDTF">2020-11-13T08:42:00Z</dcterms:created>
  <dcterms:modified xsi:type="dcterms:W3CDTF">2020-11-13T09:11:00Z</dcterms:modified>
</cp:coreProperties>
</file>